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2F20" w:rsidRDefault="003C2F20" w:rsidP="004478AF">
      <w:pPr>
        <w:spacing w:line="360" w:lineRule="auto"/>
        <w:rPr>
          <w:rFonts w:cs="Calibri"/>
          <w:b/>
          <w:caps/>
          <w:sz w:val="28"/>
          <w:szCs w:val="28"/>
        </w:rPr>
      </w:pPr>
    </w:p>
    <w:p w:rsidR="003C2F20" w:rsidRDefault="003C2F20" w:rsidP="0046066A">
      <w:pPr>
        <w:spacing w:after="120" w:line="240" w:lineRule="auto"/>
        <w:jc w:val="center"/>
        <w:rPr>
          <w:rFonts w:cs="Calibri"/>
          <w:b/>
          <w:caps/>
          <w:sz w:val="28"/>
          <w:szCs w:val="28"/>
        </w:rPr>
      </w:pPr>
      <w:r w:rsidRPr="003C2F20">
        <w:rPr>
          <w:rFonts w:cs="Calibri"/>
          <w:b/>
          <w:caps/>
          <w:sz w:val="28"/>
          <w:szCs w:val="28"/>
        </w:rPr>
        <w:t>WYKAZ KIEROWNIKÓW PRAKTYK NA KIERUNKACH PROWADZONYCH NA</w:t>
      </w:r>
      <w:r w:rsidRPr="003C2F20">
        <w:rPr>
          <w:rFonts w:cs="Calibri"/>
          <w:b/>
          <w:caps/>
          <w:sz w:val="28"/>
          <w:szCs w:val="28"/>
        </w:rPr>
        <w:br/>
        <w:t xml:space="preserve">WYDZIALE </w:t>
      </w:r>
      <w:r w:rsidR="0046066A" w:rsidRPr="0046066A">
        <w:rPr>
          <w:rFonts w:cs="Calibri"/>
          <w:b/>
          <w:caps/>
          <w:sz w:val="28"/>
          <w:szCs w:val="28"/>
        </w:rPr>
        <w:t>INŻYNIERII MECHANICZNEJ I ENERGETYKI</w:t>
      </w:r>
      <w:r w:rsidR="0046066A">
        <w:rPr>
          <w:rFonts w:cs="Calibri"/>
          <w:b/>
          <w:caps/>
          <w:sz w:val="28"/>
          <w:szCs w:val="28"/>
        </w:rPr>
        <w:br/>
      </w:r>
      <w:r w:rsidRPr="003C2F20">
        <w:rPr>
          <w:rFonts w:cs="Calibri"/>
          <w:b/>
          <w:caps/>
          <w:sz w:val="28"/>
          <w:szCs w:val="28"/>
        </w:rPr>
        <w:t>w roku akademickim 202</w:t>
      </w:r>
      <w:r w:rsidR="004478AF">
        <w:rPr>
          <w:rFonts w:cs="Calibri"/>
          <w:b/>
          <w:caps/>
          <w:sz w:val="28"/>
          <w:szCs w:val="28"/>
        </w:rPr>
        <w:t>6</w:t>
      </w:r>
      <w:r w:rsidR="005079CB">
        <w:rPr>
          <w:rFonts w:cs="Calibri"/>
          <w:b/>
          <w:caps/>
          <w:sz w:val="28"/>
          <w:szCs w:val="28"/>
        </w:rPr>
        <w:t>/</w:t>
      </w:r>
      <w:r w:rsidRPr="003C2F20">
        <w:rPr>
          <w:rFonts w:cs="Calibri"/>
          <w:b/>
          <w:caps/>
          <w:sz w:val="28"/>
          <w:szCs w:val="28"/>
        </w:rPr>
        <w:t>202</w:t>
      </w:r>
      <w:r w:rsidR="004478AF">
        <w:rPr>
          <w:rFonts w:cs="Calibri"/>
          <w:b/>
          <w:caps/>
          <w:sz w:val="28"/>
          <w:szCs w:val="28"/>
        </w:rPr>
        <w:t>7</w:t>
      </w:r>
    </w:p>
    <w:p w:rsidR="0046066A" w:rsidRPr="003C2F20" w:rsidRDefault="0046066A" w:rsidP="0046066A">
      <w:pPr>
        <w:spacing w:after="120" w:line="240" w:lineRule="auto"/>
        <w:jc w:val="center"/>
        <w:rPr>
          <w:rFonts w:cs="Calibri"/>
          <w:b/>
          <w:caps/>
          <w:sz w:val="28"/>
          <w:szCs w:val="28"/>
        </w:rPr>
      </w:pPr>
      <w:bookmarkStart w:id="0" w:name="_GoBack"/>
      <w:bookmarkEnd w:id="0"/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526"/>
        <w:gridCol w:w="4514"/>
      </w:tblGrid>
      <w:tr w:rsidR="003C2F20" w:rsidTr="003C2F20">
        <w:trPr>
          <w:trHeight w:hRule="exact" w:val="737"/>
        </w:trPr>
        <w:tc>
          <w:tcPr>
            <w:tcW w:w="4606" w:type="dxa"/>
            <w:shd w:val="clear" w:color="auto" w:fill="D9E2F3" w:themeFill="accent1" w:themeFillTint="33"/>
            <w:vAlign w:val="center"/>
          </w:tcPr>
          <w:p w:rsidR="003C2F20" w:rsidRPr="00646D9A" w:rsidRDefault="003C2F20" w:rsidP="003C2F2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IMIĘ I NAZWISKO PRACOWNIKA BADAWCZO</w:t>
            </w:r>
            <w:r w:rsidRPr="00646D9A">
              <w:rPr>
                <w:b/>
              </w:rPr>
              <w:t>-DYDAKTYCZNEGO</w:t>
            </w:r>
          </w:p>
        </w:tc>
        <w:tc>
          <w:tcPr>
            <w:tcW w:w="4606" w:type="dxa"/>
            <w:shd w:val="clear" w:color="auto" w:fill="D9E2F3" w:themeFill="accent1" w:themeFillTint="33"/>
            <w:vAlign w:val="center"/>
          </w:tcPr>
          <w:p w:rsidR="003C2F20" w:rsidRPr="00646D9A" w:rsidRDefault="003C2F20" w:rsidP="003C2F2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K</w:t>
            </w:r>
            <w:r w:rsidRPr="00646D9A">
              <w:rPr>
                <w:b/>
              </w:rPr>
              <w:t>IERUN</w:t>
            </w:r>
            <w:r>
              <w:rPr>
                <w:b/>
              </w:rPr>
              <w:t>E</w:t>
            </w:r>
            <w:r w:rsidRPr="00646D9A">
              <w:rPr>
                <w:b/>
              </w:rPr>
              <w:t>K</w:t>
            </w:r>
          </w:p>
        </w:tc>
      </w:tr>
      <w:tr w:rsidR="003C2F20" w:rsidTr="003C2F20">
        <w:trPr>
          <w:trHeight w:hRule="exact" w:val="737"/>
        </w:trPr>
        <w:tc>
          <w:tcPr>
            <w:tcW w:w="4606" w:type="dxa"/>
            <w:vAlign w:val="center"/>
          </w:tcPr>
          <w:p w:rsidR="003C2F20" w:rsidRDefault="003C2F20" w:rsidP="003C2F20">
            <w:pPr>
              <w:spacing w:after="0" w:line="240" w:lineRule="auto"/>
            </w:pPr>
            <w:r>
              <w:rPr>
                <w:rFonts w:ascii="Arial Narrow" w:hAnsi="Arial Narrow"/>
              </w:rPr>
              <w:t>dr inż. Jerzy Chudy</w:t>
            </w:r>
          </w:p>
        </w:tc>
        <w:tc>
          <w:tcPr>
            <w:tcW w:w="4606" w:type="dxa"/>
            <w:vAlign w:val="center"/>
          </w:tcPr>
          <w:p w:rsidR="003C2F20" w:rsidRDefault="003C2F20" w:rsidP="003C2F20">
            <w:pPr>
              <w:spacing w:after="0" w:line="240" w:lineRule="auto"/>
            </w:pPr>
            <w:r>
              <w:rPr>
                <w:rFonts w:ascii="Arial Narrow" w:hAnsi="Arial Narrow"/>
              </w:rPr>
              <w:t xml:space="preserve">Transport </w:t>
            </w:r>
            <w:r>
              <w:rPr>
                <w:rFonts w:ascii="Arial Narrow" w:hAnsi="Arial Narrow"/>
              </w:rPr>
              <w:br/>
              <w:t>(studia stacjonarne i niestacjonarne)</w:t>
            </w:r>
          </w:p>
        </w:tc>
      </w:tr>
      <w:tr w:rsidR="003C2F20" w:rsidTr="003C2F20">
        <w:trPr>
          <w:trHeight w:hRule="exact" w:val="737"/>
        </w:trPr>
        <w:tc>
          <w:tcPr>
            <w:tcW w:w="4606" w:type="dxa"/>
            <w:vAlign w:val="center"/>
          </w:tcPr>
          <w:p w:rsidR="003C2F20" w:rsidRDefault="003C2F20" w:rsidP="003C2F20">
            <w:pPr>
              <w:spacing w:after="0" w:line="240" w:lineRule="auto"/>
            </w:pPr>
            <w:r>
              <w:rPr>
                <w:rFonts w:ascii="Arial Narrow" w:hAnsi="Arial Narrow"/>
              </w:rPr>
              <w:t>dr inż. Maciej Kasperowicz</w:t>
            </w:r>
          </w:p>
        </w:tc>
        <w:tc>
          <w:tcPr>
            <w:tcW w:w="4606" w:type="dxa"/>
            <w:vAlign w:val="center"/>
          </w:tcPr>
          <w:p w:rsidR="003C2F20" w:rsidRPr="00A908D0" w:rsidRDefault="003C2F20" w:rsidP="003C2F20">
            <w:pPr>
              <w:spacing w:after="0" w:line="240" w:lineRule="auto"/>
              <w:rPr>
                <w:rFonts w:ascii="Arial Narrow" w:hAnsi="Arial Narrow"/>
              </w:rPr>
            </w:pPr>
            <w:r w:rsidRPr="00E91F4B">
              <w:rPr>
                <w:rFonts w:ascii="Arial Narrow" w:hAnsi="Arial Narrow"/>
              </w:rPr>
              <w:t>Mechanika i Budowa Maszyn</w:t>
            </w:r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br/>
              <w:t>(studia stacjonarne i niestacjonarne)</w:t>
            </w:r>
          </w:p>
        </w:tc>
      </w:tr>
      <w:tr w:rsidR="003C2F20" w:rsidTr="00035861">
        <w:trPr>
          <w:trHeight w:hRule="exact" w:val="733"/>
        </w:trPr>
        <w:tc>
          <w:tcPr>
            <w:tcW w:w="4606" w:type="dxa"/>
            <w:vAlign w:val="center"/>
          </w:tcPr>
          <w:p w:rsidR="003C2F20" w:rsidRDefault="003C2F20" w:rsidP="003C2F20">
            <w:pPr>
              <w:spacing w:after="0" w:line="240" w:lineRule="auto"/>
            </w:pPr>
            <w:r>
              <w:rPr>
                <w:rFonts w:ascii="Arial Narrow" w:hAnsi="Arial Narrow"/>
              </w:rPr>
              <w:t>dr inż. Sylwia Mierzejewska</w:t>
            </w:r>
          </w:p>
        </w:tc>
        <w:tc>
          <w:tcPr>
            <w:tcW w:w="4606" w:type="dxa"/>
            <w:vAlign w:val="center"/>
          </w:tcPr>
          <w:p w:rsidR="003C2F20" w:rsidRPr="00A13253" w:rsidRDefault="003C2F20" w:rsidP="003C2F2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Technologia Żywności i Żywienie Człowieka (studia stacjonarne i niestacjonarne)</w:t>
            </w:r>
          </w:p>
        </w:tc>
      </w:tr>
      <w:tr w:rsidR="003C2F20" w:rsidTr="003C2F20">
        <w:trPr>
          <w:trHeight w:hRule="exact" w:val="737"/>
        </w:trPr>
        <w:tc>
          <w:tcPr>
            <w:tcW w:w="4606" w:type="dxa"/>
            <w:vAlign w:val="center"/>
          </w:tcPr>
          <w:p w:rsidR="003C2F20" w:rsidRDefault="003C2F20" w:rsidP="003C2F20">
            <w:pPr>
              <w:spacing w:after="0" w:line="240" w:lineRule="auto"/>
            </w:pPr>
            <w:r>
              <w:rPr>
                <w:rFonts w:ascii="Arial Narrow" w:hAnsi="Arial Narrow"/>
              </w:rPr>
              <w:t xml:space="preserve">dr inż. </w:t>
            </w:r>
            <w:r w:rsidRPr="00742E59">
              <w:rPr>
                <w:rFonts w:ascii="Arial Narrow" w:hAnsi="Arial Narrow"/>
              </w:rPr>
              <w:t>Marzena S</w:t>
            </w:r>
            <w:proofErr w:type="spellStart"/>
            <w:r>
              <w:rPr>
                <w:rFonts w:ascii="Arial Narrow" w:hAnsi="Arial Narrow"/>
                <w:lang w:val="en-GB"/>
              </w:rPr>
              <w:t>utowska</w:t>
            </w:r>
            <w:proofErr w:type="spellEnd"/>
          </w:p>
        </w:tc>
        <w:tc>
          <w:tcPr>
            <w:tcW w:w="4606" w:type="dxa"/>
            <w:vAlign w:val="center"/>
          </w:tcPr>
          <w:p w:rsidR="003C2F20" w:rsidRDefault="003C2F20" w:rsidP="003C2F20">
            <w:pPr>
              <w:spacing w:after="0" w:line="240" w:lineRule="auto"/>
            </w:pPr>
            <w:r>
              <w:rPr>
                <w:rFonts w:ascii="Arial Narrow" w:hAnsi="Arial Narrow"/>
              </w:rPr>
              <w:t xml:space="preserve">Zarządzanie i Inżynieria Produkcji </w:t>
            </w:r>
            <w:r>
              <w:rPr>
                <w:rFonts w:ascii="Arial Narrow" w:hAnsi="Arial Narrow"/>
              </w:rPr>
              <w:br/>
              <w:t>(studia stacjonarne i niestacjonarne)</w:t>
            </w:r>
          </w:p>
        </w:tc>
      </w:tr>
      <w:tr w:rsidR="003C2F20" w:rsidTr="003C2F20">
        <w:trPr>
          <w:trHeight w:hRule="exact" w:val="737"/>
        </w:trPr>
        <w:tc>
          <w:tcPr>
            <w:tcW w:w="4606" w:type="dxa"/>
            <w:vAlign w:val="center"/>
          </w:tcPr>
          <w:p w:rsidR="003C2F20" w:rsidRDefault="003C2F20" w:rsidP="003C2F20">
            <w:pPr>
              <w:spacing w:after="0" w:line="240" w:lineRule="auto"/>
              <w:rPr>
                <w:rFonts w:ascii="Arial Narrow" w:hAnsi="Arial Narrow"/>
              </w:rPr>
            </w:pPr>
            <w:r w:rsidRPr="00742E59">
              <w:rPr>
                <w:rFonts w:ascii="Arial Narrow" w:hAnsi="Arial Narrow"/>
              </w:rPr>
              <w:t xml:space="preserve">dr inż. </w:t>
            </w:r>
            <w:r>
              <w:rPr>
                <w:rFonts w:ascii="Arial Narrow" w:hAnsi="Arial Narrow"/>
              </w:rPr>
              <w:t>Konrad Zajkowski</w:t>
            </w:r>
          </w:p>
        </w:tc>
        <w:tc>
          <w:tcPr>
            <w:tcW w:w="4606" w:type="dxa"/>
            <w:vAlign w:val="center"/>
          </w:tcPr>
          <w:p w:rsidR="003C2F20" w:rsidRDefault="003C2F20" w:rsidP="003C2F20">
            <w:pPr>
              <w:spacing w:after="0" w:line="240" w:lineRule="auto"/>
              <w:rPr>
                <w:rFonts w:ascii="Arial Narrow" w:hAnsi="Arial Narrow"/>
              </w:rPr>
            </w:pPr>
            <w:r w:rsidRPr="00646D9A">
              <w:rPr>
                <w:rFonts w:ascii="Arial Narrow" w:hAnsi="Arial Narrow"/>
              </w:rPr>
              <w:t xml:space="preserve">Energetyka </w:t>
            </w:r>
            <w:r>
              <w:rPr>
                <w:rFonts w:ascii="Arial Narrow" w:hAnsi="Arial Narrow"/>
              </w:rPr>
              <w:br/>
              <w:t>(studia stacjonarne i niestacjonarne)</w:t>
            </w:r>
          </w:p>
        </w:tc>
      </w:tr>
      <w:tr w:rsidR="003C2F20" w:rsidTr="003C2F20">
        <w:trPr>
          <w:trHeight w:hRule="exact" w:val="737"/>
        </w:trPr>
        <w:tc>
          <w:tcPr>
            <w:tcW w:w="4606" w:type="dxa"/>
            <w:vAlign w:val="center"/>
          </w:tcPr>
          <w:p w:rsidR="003C2F20" w:rsidRPr="00742E59" w:rsidRDefault="003C2F20" w:rsidP="003C2F2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dr inż. Piotr Zaporski</w:t>
            </w:r>
          </w:p>
        </w:tc>
        <w:tc>
          <w:tcPr>
            <w:tcW w:w="4606" w:type="dxa"/>
            <w:vAlign w:val="center"/>
          </w:tcPr>
          <w:p w:rsidR="003C2F20" w:rsidRPr="00646D9A" w:rsidRDefault="003C2F20" w:rsidP="003C2F2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Mechatronika </w:t>
            </w:r>
            <w:r>
              <w:rPr>
                <w:rFonts w:ascii="Arial Narrow" w:hAnsi="Arial Narrow"/>
              </w:rPr>
              <w:br/>
              <w:t>(studia stacjonarne i niestacjonarne)</w:t>
            </w:r>
          </w:p>
        </w:tc>
      </w:tr>
      <w:tr w:rsidR="003C2F20" w:rsidTr="003C2F20">
        <w:trPr>
          <w:trHeight w:hRule="exact" w:val="737"/>
        </w:trPr>
        <w:tc>
          <w:tcPr>
            <w:tcW w:w="4606" w:type="dxa"/>
            <w:vAlign w:val="center"/>
          </w:tcPr>
          <w:p w:rsidR="003C2F20" w:rsidRPr="00742E59" w:rsidRDefault="003C2F20" w:rsidP="003C2F2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dr Katarzyna Mitura</w:t>
            </w:r>
          </w:p>
        </w:tc>
        <w:tc>
          <w:tcPr>
            <w:tcW w:w="4606" w:type="dxa"/>
            <w:vAlign w:val="center"/>
          </w:tcPr>
          <w:p w:rsidR="003C2F20" w:rsidRPr="00646D9A" w:rsidRDefault="003C2F20" w:rsidP="003C2F2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Inżynieria Biomedyczna</w:t>
            </w:r>
            <w:r>
              <w:rPr>
                <w:rFonts w:ascii="Arial Narrow" w:hAnsi="Arial Narrow"/>
              </w:rPr>
              <w:br/>
              <w:t>(studia stacjonarne)</w:t>
            </w:r>
          </w:p>
        </w:tc>
      </w:tr>
      <w:tr w:rsidR="003C2F20" w:rsidTr="003C2F20">
        <w:trPr>
          <w:trHeight w:hRule="exact" w:val="737"/>
        </w:trPr>
        <w:tc>
          <w:tcPr>
            <w:tcW w:w="4606" w:type="dxa"/>
            <w:vAlign w:val="center"/>
          </w:tcPr>
          <w:p w:rsidR="003C2F20" w:rsidRDefault="003C2F20" w:rsidP="003C2F2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dr inż. Ewa Dobruchowska</w:t>
            </w:r>
          </w:p>
        </w:tc>
        <w:tc>
          <w:tcPr>
            <w:tcW w:w="4606" w:type="dxa"/>
            <w:vAlign w:val="center"/>
          </w:tcPr>
          <w:p w:rsidR="003C2F20" w:rsidRDefault="003C2F20" w:rsidP="003C2F2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Bioanalityka chemiczna</w:t>
            </w:r>
          </w:p>
          <w:p w:rsidR="003C2F20" w:rsidRDefault="003C2F20" w:rsidP="003C2F2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(studia stacjonarne)</w:t>
            </w:r>
          </w:p>
        </w:tc>
      </w:tr>
    </w:tbl>
    <w:p w:rsidR="005844D8" w:rsidRDefault="005844D8" w:rsidP="007E1835"/>
    <w:sectPr w:rsidR="005844D8" w:rsidSect="001641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418" w:bottom="1843" w:left="1418" w:header="709" w:footer="12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093A" w:rsidRDefault="00FC093A" w:rsidP="00BF2E4D">
      <w:pPr>
        <w:spacing w:after="0" w:line="240" w:lineRule="auto"/>
      </w:pPr>
      <w:r>
        <w:separator/>
      </w:r>
    </w:p>
  </w:endnote>
  <w:endnote w:type="continuationSeparator" w:id="0">
    <w:p w:rsidR="00FC093A" w:rsidRDefault="00FC093A" w:rsidP="00BF2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senal">
    <w:altName w:val="Calibri"/>
    <w:charset w:val="EE"/>
    <w:family w:val="auto"/>
    <w:pitch w:val="variable"/>
    <w:sig w:usb0="20000207" w:usb1="00000001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120" w:rsidRDefault="0016412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2E4D" w:rsidRPr="0036490D" w:rsidRDefault="003C2F20" w:rsidP="00C60A54">
    <w:pPr>
      <w:pStyle w:val="Stopka"/>
      <w:rPr>
        <w:rFonts w:ascii="Arsenal" w:hAnsi="Arsenal"/>
        <w:color w:val="32488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1423670</wp:posOffset>
              </wp:positionH>
              <wp:positionV relativeFrom="paragraph">
                <wp:posOffset>66675</wp:posOffset>
              </wp:positionV>
              <wp:extent cx="0" cy="668655"/>
              <wp:effectExtent l="13970" t="9525" r="14605" b="7620"/>
              <wp:wrapNone/>
              <wp:docPr id="2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6865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BCA42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15A9A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112.1pt;margin-top:5.25pt;width:0;height:52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" strokecolor="#bca421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5680" behindDoc="0" locked="0" layoutInCell="1" allowOverlap="1">
              <wp:simplePos x="0" y="0"/>
              <wp:positionH relativeFrom="column">
                <wp:posOffset>1576070</wp:posOffset>
              </wp:positionH>
              <wp:positionV relativeFrom="paragraph">
                <wp:posOffset>76200</wp:posOffset>
              </wp:positionV>
              <wp:extent cx="4196715" cy="624205"/>
              <wp:effectExtent l="4445" t="0" r="0" b="4445"/>
              <wp:wrapNone/>
              <wp:docPr id="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96715" cy="6242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490D" w:rsidRPr="00EB141A" w:rsidRDefault="0036490D" w:rsidP="0036490D">
                          <w:pPr>
                            <w:pStyle w:val="Stopka"/>
                            <w:jc w:val="right"/>
                            <w:rPr>
                              <w:rFonts w:ascii="Arsenal" w:hAnsi="Arsenal"/>
                              <w:color w:val="324886"/>
                            </w:rPr>
                          </w:pPr>
                          <w:r w:rsidRPr="00EB141A">
                            <w:rPr>
                              <w:rFonts w:ascii="Arsenal" w:hAnsi="Arsenal"/>
                              <w:color w:val="324886"/>
                            </w:rPr>
                            <w:t xml:space="preserve">Wydział Inżynierii Mechanicznej i Energetyki Politechniki Koszalińskiej  </w:t>
                          </w:r>
                        </w:p>
                        <w:p w:rsidR="0036490D" w:rsidRPr="00C60A54" w:rsidRDefault="0036490D" w:rsidP="0036490D">
                          <w:pPr>
                            <w:pStyle w:val="Stopka"/>
                            <w:jc w:val="right"/>
                            <w:rPr>
                              <w:lang w:val="en-GB"/>
                            </w:rPr>
                          </w:pPr>
                          <w:r w:rsidRPr="00EB141A">
                            <w:rPr>
                              <w:rFonts w:ascii="Arsenal" w:hAnsi="Arsenal"/>
                              <w:color w:val="324886"/>
                            </w:rPr>
                            <w:t>ul. Racławicka 15-17, 75-620 Koszalin</w:t>
                          </w:r>
                          <w:r w:rsidRPr="00EB141A">
                            <w:rPr>
                              <w:rFonts w:ascii="Arsenal" w:hAnsi="Arsenal"/>
                              <w:color w:val="324886"/>
                            </w:rPr>
                            <w:br/>
                          </w:r>
                          <w:r w:rsidRPr="0036490D">
                            <w:rPr>
                              <w:rFonts w:ascii="Arsenal" w:hAnsi="Arsenal"/>
                              <w:color w:val="324886"/>
                            </w:rPr>
                            <w:t xml:space="preserve">tel. </w:t>
                          </w:r>
                          <w:r w:rsidRPr="00C60A54">
                            <w:rPr>
                              <w:rFonts w:ascii="Arsenal" w:hAnsi="Arsenal"/>
                              <w:color w:val="324886"/>
                              <w:lang w:val="en-GB"/>
                            </w:rPr>
                            <w:t xml:space="preserve">(+48 )94 34 78 438, e-mail: </w:t>
                          </w:r>
                          <w:r w:rsidR="00C60A54" w:rsidRPr="00C60A54">
                            <w:rPr>
                              <w:rFonts w:ascii="Arsenal" w:hAnsi="Arsenal"/>
                              <w:color w:val="324886"/>
                              <w:lang w:val="en-GB"/>
                            </w:rPr>
                            <w:t>wimie</w:t>
                          </w:r>
                          <w:r w:rsidRPr="00C60A54">
                            <w:rPr>
                              <w:rFonts w:ascii="Arsenal" w:hAnsi="Arsenal"/>
                              <w:color w:val="324886"/>
                              <w:lang w:val="en-GB"/>
                            </w:rPr>
                            <w:t>@tu.koszalin.pl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24.1pt;margin-top:6pt;width:330.45pt;height:49.1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" stroked="f">
              <v:textbox>
                <w:txbxContent>
                  <w:p w:rsidR="0036490D" w:rsidRPr="00EB141A" w:rsidRDefault="0036490D" w:rsidP="0036490D">
                    <w:pPr>
                      <w:pStyle w:val="Stopka"/>
                      <w:jc w:val="right"/>
                      <w:rPr>
                        <w:rFonts w:ascii="Arsenal" w:hAnsi="Arsenal"/>
                        <w:color w:val="324886"/>
                      </w:rPr>
                    </w:pPr>
                    <w:r w:rsidRPr="00EB141A">
                      <w:rPr>
                        <w:rFonts w:ascii="Arsenal" w:hAnsi="Arsenal"/>
                        <w:color w:val="324886"/>
                      </w:rPr>
                      <w:t xml:space="preserve">Wydział Inżynierii Mechanicznej i Energetyki Politechniki Koszalińskiej  </w:t>
                    </w:r>
                  </w:p>
                  <w:p w:rsidR="0036490D" w:rsidRPr="00C60A54" w:rsidRDefault="0036490D" w:rsidP="0036490D">
                    <w:pPr>
                      <w:pStyle w:val="Stopka"/>
                      <w:jc w:val="right"/>
                      <w:rPr>
                        <w:lang w:val="en-GB"/>
                      </w:rPr>
                    </w:pPr>
                    <w:r w:rsidRPr="00EB141A">
                      <w:rPr>
                        <w:rFonts w:ascii="Arsenal" w:hAnsi="Arsenal"/>
                        <w:color w:val="324886"/>
                      </w:rPr>
                      <w:t>ul. Racławicka 15-17, 75-620 Koszalin</w:t>
                    </w:r>
                    <w:r w:rsidRPr="00EB141A">
                      <w:rPr>
                        <w:rFonts w:ascii="Arsenal" w:hAnsi="Arsenal"/>
                        <w:color w:val="324886"/>
                      </w:rPr>
                      <w:br/>
                    </w:r>
                    <w:r w:rsidRPr="0036490D">
                      <w:rPr>
                        <w:rFonts w:ascii="Arsenal" w:hAnsi="Arsenal"/>
                        <w:color w:val="324886"/>
                      </w:rPr>
                      <w:t xml:space="preserve">tel. </w:t>
                    </w:r>
                    <w:r w:rsidRPr="00C60A54">
                      <w:rPr>
                        <w:rFonts w:ascii="Arsenal" w:hAnsi="Arsenal"/>
                        <w:color w:val="324886"/>
                        <w:lang w:val="en-GB"/>
                      </w:rPr>
                      <w:t xml:space="preserve">(+48 )94 34 78 438, e-mail: </w:t>
                    </w:r>
                    <w:r w:rsidR="00C60A54" w:rsidRPr="00C60A54">
                      <w:rPr>
                        <w:rFonts w:ascii="Arsenal" w:hAnsi="Arsenal"/>
                        <w:color w:val="324886"/>
                        <w:lang w:val="en-GB"/>
                      </w:rPr>
                      <w:t>wimie</w:t>
                    </w:r>
                    <w:r w:rsidRPr="00C60A54">
                      <w:rPr>
                        <w:rFonts w:ascii="Arsenal" w:hAnsi="Arsenal"/>
                        <w:color w:val="324886"/>
                        <w:lang w:val="en-GB"/>
                      </w:rPr>
                      <w:t>@tu.koszalin.pl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153035</wp:posOffset>
          </wp:positionH>
          <wp:positionV relativeFrom="paragraph">
            <wp:posOffset>13970</wp:posOffset>
          </wp:positionV>
          <wp:extent cx="838200" cy="800100"/>
          <wp:effectExtent l="0" t="0" r="0" b="0"/>
          <wp:wrapTopAndBottom/>
          <wp:docPr id="8" name="Obraz 8" descr="LOGO_WIMI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WIMIE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120" w:rsidRDefault="001641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093A" w:rsidRDefault="00FC093A" w:rsidP="00BF2E4D">
      <w:pPr>
        <w:spacing w:after="0" w:line="240" w:lineRule="auto"/>
      </w:pPr>
      <w:r>
        <w:separator/>
      </w:r>
    </w:p>
  </w:footnote>
  <w:footnote w:type="continuationSeparator" w:id="0">
    <w:p w:rsidR="00FC093A" w:rsidRDefault="00FC093A" w:rsidP="00BF2E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120" w:rsidRDefault="00FC093A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1461641" o:spid="_x0000_s2062" type="#_x0000_t75" style="position:absolute;margin-left:0;margin-top:0;width:587.4pt;height:403.65pt;z-index:-251656704;mso-position-horizontal:center;mso-position-horizontal-relative:margin;mso-position-vertical:center;mso-position-vertical-relative:margin" o:allowincell="f">
          <v:imagedata r:id="rId1" o:title="logo uczeln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2E4D" w:rsidRDefault="00FC093A" w:rsidP="00BF2E4D">
    <w:pPr>
      <w:pStyle w:val="Nagwek"/>
      <w:jc w:val="center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1461642" o:spid="_x0000_s2063" type="#_x0000_t75" style="position:absolute;left:0;text-align:left;margin-left:0;margin-top:0;width:587.4pt;height:403.65pt;z-index:-251655680;mso-position-horizontal:center;mso-position-horizontal-relative:margin;mso-position-vertical:center;mso-position-vertical-relative:margin" o:allowincell="f">
          <v:imagedata r:id="rId1" o:title="logo uczelni"/>
          <w10:wrap anchorx="margin" anchory="margin"/>
        </v:shape>
      </w:pict>
    </w:r>
    <w:r w:rsidR="003C2F20">
      <w:rPr>
        <w:noProof/>
      </w:rPr>
      <w:drawing>
        <wp:anchor distT="0" distB="0" distL="114300" distR="114300" simplePos="0" relativeHeight="251654656" behindDoc="0" locked="0" layoutInCell="1" allowOverlap="1">
          <wp:simplePos x="0" y="0"/>
          <wp:positionH relativeFrom="column">
            <wp:posOffset>2433955</wp:posOffset>
          </wp:positionH>
          <wp:positionV relativeFrom="paragraph">
            <wp:posOffset>-163830</wp:posOffset>
          </wp:positionV>
          <wp:extent cx="895350" cy="914400"/>
          <wp:effectExtent l="0" t="0" r="0" b="0"/>
          <wp:wrapSquare wrapText="bothSides"/>
          <wp:docPr id="3" name="Obraz 1" descr="C:\Users\Robert\Desktop\!!!! strona\godlo-gran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Robert\Desktop\!!!! strona\godlo-granat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F2E4D" w:rsidRDefault="00BF2E4D" w:rsidP="00BF2E4D">
    <w:pPr>
      <w:pStyle w:val="Nagwek"/>
      <w:jc w:val="center"/>
    </w:pPr>
  </w:p>
  <w:p w:rsidR="0036490D" w:rsidRDefault="0036490D" w:rsidP="00BF2E4D">
    <w:pPr>
      <w:pStyle w:val="Nagwek"/>
      <w:jc w:val="center"/>
    </w:pPr>
  </w:p>
  <w:p w:rsidR="00BF2E4D" w:rsidRDefault="00BF2E4D" w:rsidP="00BF2E4D">
    <w:pPr>
      <w:pStyle w:val="Nagwek"/>
      <w:jc w:val="center"/>
    </w:pPr>
  </w:p>
  <w:p w:rsidR="00EB141A" w:rsidRDefault="00EB141A" w:rsidP="00FF7B75">
    <w:pPr>
      <w:pStyle w:val="Nagwek"/>
      <w:spacing w:line="276" w:lineRule="auto"/>
      <w:jc w:val="center"/>
    </w:pPr>
  </w:p>
  <w:p w:rsidR="00BF2E4D" w:rsidRPr="00EB141A" w:rsidRDefault="00EB141A" w:rsidP="00BF2E4D">
    <w:pPr>
      <w:pStyle w:val="Nagwek"/>
      <w:jc w:val="center"/>
      <w:rPr>
        <w:rFonts w:ascii="Arsenal" w:hAnsi="Arsenal"/>
        <w:color w:val="324886"/>
        <w:spacing w:val="20"/>
      </w:rPr>
    </w:pPr>
    <w:r w:rsidRPr="00EB141A">
      <w:rPr>
        <w:rFonts w:ascii="Arsenal" w:hAnsi="Arsenal"/>
        <w:color w:val="324886"/>
        <w:spacing w:val="20"/>
      </w:rPr>
      <w:t>WYDZIAŁ INŻYN</w:t>
    </w:r>
    <w:r w:rsidR="00C60A54">
      <w:rPr>
        <w:rFonts w:ascii="Arsenal" w:hAnsi="Arsenal"/>
        <w:color w:val="324886"/>
        <w:spacing w:val="20"/>
      </w:rPr>
      <w:t>IERII MECHANICZNEJ I ENERGETYKI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120" w:rsidRDefault="00FC093A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1461640" o:spid="_x0000_s2061" type="#_x0000_t75" style="position:absolute;margin-left:0;margin-top:0;width:587.4pt;height:403.65pt;z-index:-251657728;mso-position-horizontal:center;mso-position-horizontal-relative:margin;mso-position-vertical:center;mso-position-vertical-relative:margin" o:allowincell="f">
          <v:imagedata r:id="rId1" o:title="logo uczeln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C2C35"/>
    <w:multiLevelType w:val="hybridMultilevel"/>
    <w:tmpl w:val="2BA852D2"/>
    <w:lvl w:ilvl="0" w:tplc="43D253F8">
      <w:start w:val="1"/>
      <w:numFmt w:val="bullet"/>
      <w:lvlText w:val=""/>
      <w:lvlJc w:val="left"/>
      <w:pPr>
        <w:ind w:left="2345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4637B"/>
    <w:multiLevelType w:val="hybridMultilevel"/>
    <w:tmpl w:val="2CE49908"/>
    <w:lvl w:ilvl="0" w:tplc="041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40337"/>
    <w:multiLevelType w:val="hybridMultilevel"/>
    <w:tmpl w:val="0B228460"/>
    <w:lvl w:ilvl="0" w:tplc="C784B648">
      <w:start w:val="1"/>
      <w:numFmt w:val="decimal"/>
      <w:lvlText w:val="%1."/>
      <w:lvlJc w:val="left"/>
      <w:pPr>
        <w:ind w:left="1004" w:hanging="360"/>
      </w:pPr>
      <w:rPr>
        <w:rFonts w:hint="default"/>
        <w:b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6817D37"/>
    <w:multiLevelType w:val="hybridMultilevel"/>
    <w:tmpl w:val="D0F27FBE"/>
    <w:lvl w:ilvl="0" w:tplc="D29088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61590D"/>
    <w:multiLevelType w:val="hybridMultilevel"/>
    <w:tmpl w:val="3AA63F1A"/>
    <w:lvl w:ilvl="0" w:tplc="46D266D8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8F75112"/>
    <w:multiLevelType w:val="hybridMultilevel"/>
    <w:tmpl w:val="A92A4B7A"/>
    <w:lvl w:ilvl="0" w:tplc="D2908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AB6301"/>
    <w:multiLevelType w:val="hybridMultilevel"/>
    <w:tmpl w:val="F4E2108C"/>
    <w:lvl w:ilvl="0" w:tplc="0415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7" w15:restartNumberingAfterBreak="0">
    <w:nsid w:val="36B507B8"/>
    <w:multiLevelType w:val="hybridMultilevel"/>
    <w:tmpl w:val="7826C4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9F52E6"/>
    <w:multiLevelType w:val="hybridMultilevel"/>
    <w:tmpl w:val="F7A87914"/>
    <w:lvl w:ilvl="0" w:tplc="D2908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E73644"/>
    <w:multiLevelType w:val="hybridMultilevel"/>
    <w:tmpl w:val="0A32655A"/>
    <w:lvl w:ilvl="0" w:tplc="D29088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1C794B"/>
    <w:multiLevelType w:val="hybridMultilevel"/>
    <w:tmpl w:val="012EBAB6"/>
    <w:lvl w:ilvl="0" w:tplc="D2908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6B4C17"/>
    <w:multiLevelType w:val="hybridMultilevel"/>
    <w:tmpl w:val="AAAC3892"/>
    <w:lvl w:ilvl="0" w:tplc="43D253F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4ABF47FD"/>
    <w:multiLevelType w:val="hybridMultilevel"/>
    <w:tmpl w:val="03367878"/>
    <w:lvl w:ilvl="0" w:tplc="1DD24B3A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8B26CA6"/>
    <w:multiLevelType w:val="hybridMultilevel"/>
    <w:tmpl w:val="E3C474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A13BEE"/>
    <w:multiLevelType w:val="hybridMultilevel"/>
    <w:tmpl w:val="D90E664A"/>
    <w:lvl w:ilvl="0" w:tplc="D2908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55114"/>
    <w:multiLevelType w:val="hybridMultilevel"/>
    <w:tmpl w:val="2A2C56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221728"/>
    <w:multiLevelType w:val="hybridMultilevel"/>
    <w:tmpl w:val="9BE08928"/>
    <w:lvl w:ilvl="0" w:tplc="1DD24B3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226CA6"/>
    <w:multiLevelType w:val="hybridMultilevel"/>
    <w:tmpl w:val="72B2AC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AA64F4"/>
    <w:multiLevelType w:val="hybridMultilevel"/>
    <w:tmpl w:val="836C4832"/>
    <w:lvl w:ilvl="0" w:tplc="D2908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78691D"/>
    <w:multiLevelType w:val="hybridMultilevel"/>
    <w:tmpl w:val="FE8CD76C"/>
    <w:lvl w:ilvl="0" w:tplc="1DD24B3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200B9A"/>
    <w:multiLevelType w:val="hybridMultilevel"/>
    <w:tmpl w:val="6AB2973C"/>
    <w:lvl w:ilvl="0" w:tplc="D2908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034B6B"/>
    <w:multiLevelType w:val="hybridMultilevel"/>
    <w:tmpl w:val="32323334"/>
    <w:lvl w:ilvl="0" w:tplc="D2908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DA4E1E"/>
    <w:multiLevelType w:val="hybridMultilevel"/>
    <w:tmpl w:val="5EE630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484EC2"/>
    <w:multiLevelType w:val="hybridMultilevel"/>
    <w:tmpl w:val="74C2D034"/>
    <w:lvl w:ilvl="0" w:tplc="0415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4" w15:restartNumberingAfterBreak="0">
    <w:nsid w:val="759A7866"/>
    <w:multiLevelType w:val="hybridMultilevel"/>
    <w:tmpl w:val="87B0DF5A"/>
    <w:lvl w:ilvl="0" w:tplc="D29088C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7C534B6A"/>
    <w:multiLevelType w:val="hybridMultilevel"/>
    <w:tmpl w:val="B0FE7F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9A400F"/>
    <w:multiLevelType w:val="hybridMultilevel"/>
    <w:tmpl w:val="7BC00D28"/>
    <w:lvl w:ilvl="0" w:tplc="43D253F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DA871D1"/>
    <w:multiLevelType w:val="hybridMultilevel"/>
    <w:tmpl w:val="78ACDD00"/>
    <w:lvl w:ilvl="0" w:tplc="DCF0960C">
      <w:start w:val="1"/>
      <w:numFmt w:val="decimal"/>
      <w:lvlText w:val="%1."/>
      <w:lvlJc w:val="left"/>
      <w:pPr>
        <w:ind w:left="61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6842DD"/>
    <w:multiLevelType w:val="hybridMultilevel"/>
    <w:tmpl w:val="AC5015A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3"/>
  </w:num>
  <w:num w:numId="3">
    <w:abstractNumId w:val="22"/>
  </w:num>
  <w:num w:numId="4">
    <w:abstractNumId w:val="15"/>
  </w:num>
  <w:num w:numId="5">
    <w:abstractNumId w:val="6"/>
  </w:num>
  <w:num w:numId="6">
    <w:abstractNumId w:val="23"/>
  </w:num>
  <w:num w:numId="7">
    <w:abstractNumId w:val="27"/>
  </w:num>
  <w:num w:numId="8">
    <w:abstractNumId w:val="0"/>
  </w:num>
  <w:num w:numId="9">
    <w:abstractNumId w:val="12"/>
  </w:num>
  <w:num w:numId="10">
    <w:abstractNumId w:val="17"/>
  </w:num>
  <w:num w:numId="11">
    <w:abstractNumId w:val="16"/>
  </w:num>
  <w:num w:numId="12">
    <w:abstractNumId w:val="2"/>
  </w:num>
  <w:num w:numId="13">
    <w:abstractNumId w:val="19"/>
  </w:num>
  <w:num w:numId="14">
    <w:abstractNumId w:val="14"/>
  </w:num>
  <w:num w:numId="15">
    <w:abstractNumId w:val="26"/>
  </w:num>
  <w:num w:numId="16">
    <w:abstractNumId w:val="18"/>
  </w:num>
  <w:num w:numId="17">
    <w:abstractNumId w:val="28"/>
  </w:num>
  <w:num w:numId="18">
    <w:abstractNumId w:val="11"/>
  </w:num>
  <w:num w:numId="19">
    <w:abstractNumId w:val="4"/>
  </w:num>
  <w:num w:numId="20">
    <w:abstractNumId w:val="3"/>
  </w:num>
  <w:num w:numId="21">
    <w:abstractNumId w:val="9"/>
  </w:num>
  <w:num w:numId="22">
    <w:abstractNumId w:val="5"/>
  </w:num>
  <w:num w:numId="23">
    <w:abstractNumId w:val="8"/>
  </w:num>
  <w:num w:numId="24">
    <w:abstractNumId w:val="20"/>
  </w:num>
  <w:num w:numId="25">
    <w:abstractNumId w:val="25"/>
  </w:num>
  <w:num w:numId="26">
    <w:abstractNumId w:val="7"/>
  </w:num>
  <w:num w:numId="27">
    <w:abstractNumId w:val="21"/>
  </w:num>
  <w:num w:numId="28">
    <w:abstractNumId w:val="10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/>
  <w:attachedTemplate r:id="rId1"/>
  <w:defaultTabStop w:val="708"/>
  <w:hyphenationZone w:val="425"/>
  <w:characterSpacingControl w:val="doNotCompress"/>
  <w:hdrShapeDefaults>
    <o:shapedefaults v:ext="edit" spidmax="2064">
      <o:colormru v:ext="edit" colors="#9c0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E5A"/>
    <w:rsid w:val="00010057"/>
    <w:rsid w:val="00020548"/>
    <w:rsid w:val="00035861"/>
    <w:rsid w:val="00051FC4"/>
    <w:rsid w:val="000555D8"/>
    <w:rsid w:val="00124728"/>
    <w:rsid w:val="00134E5A"/>
    <w:rsid w:val="001465C7"/>
    <w:rsid w:val="00157F91"/>
    <w:rsid w:val="00164120"/>
    <w:rsid w:val="001A10B9"/>
    <w:rsid w:val="00204BA9"/>
    <w:rsid w:val="002A0F2F"/>
    <w:rsid w:val="002D7F0B"/>
    <w:rsid w:val="0036490D"/>
    <w:rsid w:val="003C2F20"/>
    <w:rsid w:val="003C6A76"/>
    <w:rsid w:val="003E7B50"/>
    <w:rsid w:val="003F4606"/>
    <w:rsid w:val="00426935"/>
    <w:rsid w:val="00444D7F"/>
    <w:rsid w:val="004478AF"/>
    <w:rsid w:val="0046066A"/>
    <w:rsid w:val="004761C2"/>
    <w:rsid w:val="004C2768"/>
    <w:rsid w:val="005079CB"/>
    <w:rsid w:val="00533CA1"/>
    <w:rsid w:val="00565B48"/>
    <w:rsid w:val="005844D8"/>
    <w:rsid w:val="00665B1C"/>
    <w:rsid w:val="006C135B"/>
    <w:rsid w:val="00755DEE"/>
    <w:rsid w:val="007635BF"/>
    <w:rsid w:val="00786718"/>
    <w:rsid w:val="007A21DF"/>
    <w:rsid w:val="007C4914"/>
    <w:rsid w:val="007E1835"/>
    <w:rsid w:val="00814336"/>
    <w:rsid w:val="00850494"/>
    <w:rsid w:val="00860624"/>
    <w:rsid w:val="00866257"/>
    <w:rsid w:val="008961B8"/>
    <w:rsid w:val="008B2BC2"/>
    <w:rsid w:val="00904F73"/>
    <w:rsid w:val="009A4A43"/>
    <w:rsid w:val="00A37886"/>
    <w:rsid w:val="00AD5D50"/>
    <w:rsid w:val="00B40D9B"/>
    <w:rsid w:val="00B54612"/>
    <w:rsid w:val="00BE0730"/>
    <w:rsid w:val="00BE33F2"/>
    <w:rsid w:val="00BF2133"/>
    <w:rsid w:val="00BF2E4D"/>
    <w:rsid w:val="00BF563B"/>
    <w:rsid w:val="00C0560A"/>
    <w:rsid w:val="00C069F4"/>
    <w:rsid w:val="00C60A54"/>
    <w:rsid w:val="00C7138C"/>
    <w:rsid w:val="00CC1DD8"/>
    <w:rsid w:val="00CC4646"/>
    <w:rsid w:val="00D523D9"/>
    <w:rsid w:val="00D86779"/>
    <w:rsid w:val="00DF30F0"/>
    <w:rsid w:val="00E110F1"/>
    <w:rsid w:val="00EB141A"/>
    <w:rsid w:val="00EB5798"/>
    <w:rsid w:val="00FC093A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>
      <o:colormru v:ext="edit" colors="#9c0"/>
    </o:shapedefaults>
    <o:shapelayout v:ext="edit">
      <o:idmap v:ext="edit" data="1"/>
    </o:shapelayout>
  </w:shapeDefaults>
  <w:decimalSymbol w:val=","/>
  <w:listSeparator w:val=";"/>
  <w14:docId w14:val="0058DF1E"/>
  <w15:chartTrackingRefBased/>
  <w15:docId w15:val="{EC2FC364-A21D-4C30-9B46-0F6CF589C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555D8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F2E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2E4D"/>
  </w:style>
  <w:style w:type="paragraph" w:styleId="Stopka">
    <w:name w:val="footer"/>
    <w:basedOn w:val="Normalny"/>
    <w:link w:val="StopkaZnak"/>
    <w:uiPriority w:val="99"/>
    <w:unhideWhenUsed/>
    <w:rsid w:val="00BF2E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2E4D"/>
  </w:style>
  <w:style w:type="paragraph" w:styleId="Tekstdymka">
    <w:name w:val="Balloon Text"/>
    <w:basedOn w:val="Normalny"/>
    <w:link w:val="TekstdymkaZnak"/>
    <w:uiPriority w:val="99"/>
    <w:semiHidden/>
    <w:unhideWhenUsed/>
    <w:rsid w:val="00BF2E4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BF2E4D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3C2F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bert\Desktop\!!!!%20strona\01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01</Template>
  <TotalTime>4</TotalTime>
  <Pages>1</Pages>
  <Words>121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</dc:creator>
  <cp:keywords/>
  <cp:lastModifiedBy>Iwona MICHALSKA-POŻOGA</cp:lastModifiedBy>
  <cp:revision>6</cp:revision>
  <cp:lastPrinted>2024-06-27T07:08:00Z</cp:lastPrinted>
  <dcterms:created xsi:type="dcterms:W3CDTF">2024-09-25T07:08:00Z</dcterms:created>
  <dcterms:modified xsi:type="dcterms:W3CDTF">2026-09-29T10:42:00Z</dcterms:modified>
</cp:coreProperties>
</file>